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76" w:rsidRDefault="00BB5576" w:rsidP="00EE6235">
      <w:pPr>
        <w:tabs>
          <w:tab w:val="center" w:pos="5102"/>
          <w:tab w:val="left" w:pos="6765"/>
        </w:tabs>
        <w:jc w:val="center"/>
        <w:rPr>
          <w:rFonts w:ascii="ＭＳ ゴシック" w:eastAsia="ＭＳ ゴシック"/>
          <w:b/>
          <w:sz w:val="36"/>
          <w:szCs w:val="36"/>
          <w:u w:val="single"/>
        </w:rPr>
      </w:pPr>
      <w:r w:rsidRPr="00BB5576">
        <w:rPr>
          <w:rFonts w:ascii="ＭＳ ゴシック" w:eastAsia="ＭＳ ゴシック" w:hint="eastAsia"/>
          <w:b/>
          <w:sz w:val="36"/>
          <w:szCs w:val="36"/>
          <w:u w:val="single"/>
        </w:rPr>
        <w:t>メンテナンス情報Ｗｅｂ閲覧サービス「</w:t>
      </w:r>
      <w:proofErr w:type="spellStart"/>
      <w:r w:rsidRPr="00BB5576">
        <w:rPr>
          <w:rFonts w:ascii="ＭＳ ゴシック" w:eastAsia="ＭＳ ゴシック"/>
          <w:b/>
          <w:sz w:val="36"/>
          <w:szCs w:val="36"/>
          <w:u w:val="single"/>
        </w:rPr>
        <w:t>LookMDB</w:t>
      </w:r>
      <w:proofErr w:type="spellEnd"/>
      <w:r w:rsidRPr="00BB5576">
        <w:rPr>
          <w:rFonts w:ascii="ＭＳ ゴシック" w:eastAsia="ＭＳ ゴシック" w:hint="eastAsia"/>
          <w:b/>
          <w:sz w:val="36"/>
          <w:szCs w:val="36"/>
          <w:u w:val="single"/>
        </w:rPr>
        <w:t>」</w:t>
      </w:r>
    </w:p>
    <w:p w:rsidR="00EE171F" w:rsidRDefault="00633674" w:rsidP="00BB5576">
      <w:pPr>
        <w:tabs>
          <w:tab w:val="center" w:pos="5102"/>
          <w:tab w:val="left" w:pos="6765"/>
        </w:tabs>
        <w:jc w:val="center"/>
        <w:rPr>
          <w:rFonts w:eastAsia="ＭＳ ゴシック"/>
          <w:b/>
          <w:sz w:val="22"/>
        </w:rPr>
      </w:pPr>
      <w:r>
        <w:rPr>
          <w:rFonts w:ascii="ＭＳ ゴシック" w:eastAsia="ＭＳ ゴシック" w:hint="eastAsia"/>
          <w:b/>
          <w:sz w:val="36"/>
          <w:szCs w:val="36"/>
          <w:u w:val="single"/>
        </w:rPr>
        <w:t>管理担当者変更申請</w:t>
      </w:r>
      <w:r w:rsidR="00EE171F" w:rsidRPr="00BB5576">
        <w:rPr>
          <w:rFonts w:ascii="ＭＳ ゴシック" w:eastAsia="ＭＳ ゴシック" w:hint="eastAsia"/>
          <w:b/>
          <w:sz w:val="36"/>
          <w:szCs w:val="36"/>
          <w:u w:val="single"/>
        </w:rPr>
        <w:t>書</w:t>
      </w:r>
    </w:p>
    <w:p w:rsidR="00D27A5C" w:rsidRDefault="00D27A5C" w:rsidP="00D27A5C">
      <w:pPr>
        <w:spacing w:line="240" w:lineRule="exact"/>
        <w:rPr>
          <w:sz w:val="22"/>
        </w:rPr>
      </w:pPr>
    </w:p>
    <w:p w:rsidR="00EE171F" w:rsidRDefault="00EE171F" w:rsidP="00EE171F">
      <w:pPr>
        <w:spacing w:line="240" w:lineRule="exact"/>
        <w:rPr>
          <w:u w:val="single"/>
        </w:rPr>
      </w:pPr>
    </w:p>
    <w:p w:rsidR="00082EDB" w:rsidRDefault="00633674" w:rsidP="00B740BD">
      <w:pPr>
        <w:spacing w:line="240" w:lineRule="exact"/>
        <w:ind w:right="-143"/>
        <w:rPr>
          <w:rFonts w:ascii="ＭＳ 明朝" w:eastAsia="ＭＳ 明朝" w:hAnsi="ＭＳ 明朝"/>
        </w:rPr>
      </w:pPr>
      <w:r w:rsidRPr="009211EB">
        <w:rPr>
          <w:rFonts w:ascii="ＭＳ 明朝" w:eastAsia="ＭＳ 明朝" w:hAnsi="ＭＳ 明朝" w:hint="eastAsia"/>
        </w:rPr>
        <w:t>メンテナンス情報Ｗｅｂ閲覧サービス「</w:t>
      </w:r>
      <w:proofErr w:type="spellStart"/>
      <w:r w:rsidRPr="009211EB">
        <w:rPr>
          <w:rFonts w:ascii="ＭＳ 明朝" w:eastAsia="ＭＳ 明朝" w:hAnsi="ＭＳ 明朝" w:hint="eastAsia"/>
        </w:rPr>
        <w:t>LookMDB</w:t>
      </w:r>
      <w:proofErr w:type="spellEnd"/>
      <w:r w:rsidRPr="009211EB">
        <w:rPr>
          <w:rFonts w:ascii="ＭＳ 明朝" w:eastAsia="ＭＳ 明朝" w:hAnsi="ＭＳ 明朝" w:hint="eastAsia"/>
        </w:rPr>
        <w:t>」の管理担当者変更に当たりまして、必要事項を</w:t>
      </w:r>
    </w:p>
    <w:p w:rsidR="00082EDB" w:rsidRDefault="00633674" w:rsidP="00B740BD">
      <w:pPr>
        <w:spacing w:line="240" w:lineRule="exact"/>
        <w:ind w:right="-143"/>
        <w:rPr>
          <w:rFonts w:ascii="ＭＳ 明朝" w:eastAsia="ＭＳ 明朝" w:hAnsi="ＭＳ 明朝"/>
        </w:rPr>
      </w:pPr>
      <w:r w:rsidRPr="009211EB">
        <w:rPr>
          <w:rFonts w:ascii="ＭＳ 明朝" w:eastAsia="ＭＳ 明朝" w:hAnsi="ＭＳ 明朝" w:hint="eastAsia"/>
        </w:rPr>
        <w:t>ご記入</w:t>
      </w:r>
      <w:r w:rsidR="00B740BD">
        <w:rPr>
          <w:rFonts w:ascii="ＭＳ 明朝" w:eastAsia="ＭＳ 明朝" w:hAnsi="ＭＳ 明朝" w:hint="eastAsia"/>
        </w:rPr>
        <w:t>・</w:t>
      </w:r>
      <w:r w:rsidR="00D107EE">
        <w:rPr>
          <w:rFonts w:ascii="ＭＳ 明朝" w:eastAsia="ＭＳ 明朝" w:hAnsi="ＭＳ 明朝" w:hint="eastAsia"/>
        </w:rPr>
        <w:t>ご署名または、</w:t>
      </w:r>
      <w:r w:rsidR="00B740BD">
        <w:rPr>
          <w:rFonts w:ascii="ＭＳ 明朝" w:eastAsia="ＭＳ 明朝" w:hAnsi="ＭＳ 明朝" w:hint="eastAsia"/>
        </w:rPr>
        <w:t>ご捺印</w:t>
      </w:r>
      <w:r w:rsidRPr="009211EB">
        <w:rPr>
          <w:rFonts w:ascii="ＭＳ 明朝" w:eastAsia="ＭＳ 明朝" w:hAnsi="ＭＳ 明朝" w:hint="eastAsia"/>
        </w:rPr>
        <w:t>の上、</w:t>
      </w:r>
      <w:r w:rsidR="00D107EE">
        <w:rPr>
          <w:rFonts w:ascii="ＭＳ 明朝" w:eastAsia="ＭＳ 明朝" w:hAnsi="ＭＳ 明朝" w:hint="eastAsia"/>
        </w:rPr>
        <w:t>下記アドレス</w:t>
      </w:r>
      <w:r w:rsidR="00E10578">
        <w:rPr>
          <w:rFonts w:ascii="ＭＳ 明朝" w:eastAsia="ＭＳ 明朝" w:hAnsi="ＭＳ 明朝" w:hint="eastAsia"/>
        </w:rPr>
        <w:t>先</w:t>
      </w:r>
      <w:r w:rsidR="00082EDB">
        <w:rPr>
          <w:rFonts w:ascii="ＭＳ 明朝" w:eastAsia="ＭＳ 明朝" w:hAnsi="ＭＳ 明朝" w:hint="eastAsia"/>
        </w:rPr>
        <w:t>まで</w:t>
      </w:r>
      <w:r w:rsidR="00D107EE">
        <w:rPr>
          <w:rFonts w:ascii="ＭＳ 明朝" w:eastAsia="ＭＳ 明朝" w:hAnsi="ＭＳ 明朝" w:hint="eastAsia"/>
        </w:rPr>
        <w:t>メールにて</w:t>
      </w:r>
      <w:r w:rsidRPr="009211EB">
        <w:rPr>
          <w:rFonts w:ascii="ＭＳ 明朝" w:eastAsia="ＭＳ 明朝" w:hAnsi="ＭＳ 明朝" w:hint="eastAsia"/>
        </w:rPr>
        <w:t>ご連絡いただきます様、お願い</w:t>
      </w:r>
    </w:p>
    <w:p w:rsidR="00EE171F" w:rsidRDefault="00633674" w:rsidP="00B740BD">
      <w:pPr>
        <w:spacing w:line="240" w:lineRule="exact"/>
        <w:ind w:right="-143"/>
        <w:rPr>
          <w:rFonts w:ascii="ＭＳ 明朝" w:eastAsia="ＭＳ 明朝" w:hAnsi="ＭＳ 明朝"/>
        </w:rPr>
      </w:pPr>
      <w:r w:rsidRPr="009211EB">
        <w:rPr>
          <w:rFonts w:ascii="ＭＳ 明朝" w:eastAsia="ＭＳ 明朝" w:hAnsi="ＭＳ 明朝" w:hint="eastAsia"/>
        </w:rPr>
        <w:t>申し上げます。</w:t>
      </w:r>
    </w:p>
    <w:p w:rsidR="00D107EE" w:rsidRDefault="00D107EE" w:rsidP="00B740BD">
      <w:pPr>
        <w:spacing w:line="240" w:lineRule="exact"/>
        <w:ind w:right="-143"/>
        <w:rPr>
          <w:rFonts w:ascii="ＭＳ 明朝" w:eastAsia="ＭＳ 明朝" w:hAnsi="ＭＳ 明朝"/>
        </w:rPr>
      </w:pPr>
    </w:p>
    <w:p w:rsidR="00D107EE" w:rsidRDefault="00D107EE" w:rsidP="00D107EE">
      <w:pPr>
        <w:spacing w:line="240" w:lineRule="exact"/>
        <w:rPr>
          <w:sz w:val="22"/>
        </w:rPr>
      </w:pPr>
      <w:r>
        <w:rPr>
          <w:rFonts w:hint="eastAsia"/>
          <w:sz w:val="22"/>
        </w:rPr>
        <w:t>株式会社日本アルトマーク</w:t>
      </w:r>
    </w:p>
    <w:p w:rsidR="00D107EE" w:rsidRDefault="00D107EE" w:rsidP="00D107EE">
      <w:pPr>
        <w:spacing w:line="240" w:lineRule="exact"/>
        <w:rPr>
          <w:sz w:val="22"/>
        </w:rPr>
      </w:pPr>
      <w:r>
        <w:rPr>
          <w:rFonts w:hint="eastAsia"/>
          <w:sz w:val="22"/>
        </w:rPr>
        <w:t>MDB</w:t>
      </w:r>
      <w:r>
        <w:rPr>
          <w:rFonts w:hint="eastAsia"/>
          <w:sz w:val="22"/>
        </w:rPr>
        <w:t xml:space="preserve">オペレーション部　カスタマーサポートグループ　</w:t>
      </w:r>
    </w:p>
    <w:p w:rsidR="00D107EE" w:rsidRDefault="00D107EE" w:rsidP="00D107EE">
      <w:pPr>
        <w:spacing w:line="240" w:lineRule="exact"/>
        <w:rPr>
          <w:sz w:val="22"/>
        </w:rPr>
      </w:pPr>
      <w:r>
        <w:rPr>
          <w:rFonts w:hint="eastAsia"/>
          <w:sz w:val="22"/>
        </w:rPr>
        <w:t xml:space="preserve">　</w:t>
      </w:r>
    </w:p>
    <w:p w:rsidR="00D107EE" w:rsidRPr="00D107EE" w:rsidRDefault="00D107EE" w:rsidP="00D107EE">
      <w:pPr>
        <w:spacing w:line="240" w:lineRule="exact"/>
        <w:ind w:firstLineChars="1100" w:firstLine="2650"/>
        <w:rPr>
          <w:rFonts w:ascii="Mincho" w:hAnsi="ＭＳ 明朝" w:hint="eastAsia"/>
          <w:b/>
          <w:sz w:val="28"/>
        </w:rPr>
      </w:pPr>
      <w:r>
        <w:rPr>
          <w:rFonts w:ascii="Mincho" w:hAnsi="ＭＳ 明朝" w:hint="eastAsia"/>
          <w:b/>
          <w:sz w:val="24"/>
        </w:rPr>
        <w:t>送信先</w:t>
      </w:r>
      <w:r w:rsidRPr="00D107EE">
        <w:rPr>
          <w:rFonts w:ascii="Mincho" w:hAnsi="ＭＳ 明朝" w:hint="eastAsia"/>
          <w:b/>
          <w:sz w:val="24"/>
        </w:rPr>
        <w:t xml:space="preserve">アドレス: </w:t>
      </w:r>
      <w:r w:rsidRPr="00D107EE">
        <w:rPr>
          <w:rFonts w:ascii="Mincho" w:hAnsi="ＭＳ 明朝" w:hint="eastAsia"/>
          <w:b/>
          <w:sz w:val="24"/>
        </w:rPr>
        <w:t>mdb_support@ultmarc.jp</w:t>
      </w:r>
    </w:p>
    <w:p w:rsidR="00D27A5C" w:rsidRPr="00CC027D" w:rsidRDefault="00D27A5C" w:rsidP="00D27A5C">
      <w:pPr>
        <w:spacing w:line="240" w:lineRule="exact"/>
        <w:ind w:right="804"/>
      </w:pPr>
    </w:p>
    <w:tbl>
      <w:tblPr>
        <w:tblW w:w="9765" w:type="dxa"/>
        <w:tblInd w:w="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94"/>
        <w:gridCol w:w="7071"/>
      </w:tblGrid>
      <w:tr w:rsidR="00D27A5C" w:rsidTr="00D27A5C">
        <w:trPr>
          <w:cantSplit/>
          <w:trHeight w:val="591"/>
        </w:trPr>
        <w:tc>
          <w:tcPr>
            <w:tcW w:w="2694" w:type="dxa"/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貴社名</w:t>
            </w:r>
          </w:p>
        </w:tc>
        <w:tc>
          <w:tcPr>
            <w:tcW w:w="7071" w:type="dxa"/>
            <w:vAlign w:val="center"/>
          </w:tcPr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D27A5C" w:rsidTr="00D27A5C">
        <w:trPr>
          <w:cantSplit/>
          <w:trHeight w:val="591"/>
        </w:trPr>
        <w:tc>
          <w:tcPr>
            <w:tcW w:w="2694" w:type="dxa"/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お申込者氏名</w:t>
            </w:r>
          </w:p>
        </w:tc>
        <w:tc>
          <w:tcPr>
            <w:tcW w:w="7071" w:type="dxa"/>
            <w:vAlign w:val="center"/>
          </w:tcPr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</w:tr>
    </w:tbl>
    <w:p w:rsidR="00D27A5C" w:rsidRDefault="00D27A5C" w:rsidP="00D27A5C">
      <w:pPr>
        <w:spacing w:line="340" w:lineRule="exact"/>
        <w:rPr>
          <w:rFonts w:eastAsia="ＭＳ Ｐゴシック"/>
          <w:b/>
          <w:sz w:val="22"/>
        </w:rPr>
      </w:pPr>
    </w:p>
    <w:p w:rsidR="00D27A5C" w:rsidRPr="007B2C84" w:rsidRDefault="00D27A5C" w:rsidP="00D27A5C">
      <w:pPr>
        <w:spacing w:line="260" w:lineRule="exact"/>
      </w:pPr>
      <w:r>
        <w:rPr>
          <w:rFonts w:hint="eastAsia"/>
          <w:b/>
        </w:rPr>
        <w:t>新</w:t>
      </w:r>
      <w:r w:rsidRPr="007B2C84">
        <w:rPr>
          <w:rFonts w:hint="eastAsia"/>
          <w:b/>
        </w:rPr>
        <w:t>管理担当者情報</w:t>
      </w:r>
      <w:r w:rsidRPr="007B2C84">
        <w:rPr>
          <w:rFonts w:hint="eastAsia"/>
        </w:rPr>
        <w:t>（管理担当者の詳細につきましては利用マニュアルを参照願います）</w:t>
      </w:r>
    </w:p>
    <w:tbl>
      <w:tblPr>
        <w:tblW w:w="976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94"/>
        <w:gridCol w:w="7071"/>
      </w:tblGrid>
      <w:tr w:rsidR="00D27A5C" w:rsidTr="00D27A5C">
        <w:trPr>
          <w:cantSplit/>
          <w:trHeight w:val="635"/>
        </w:trPr>
        <w:tc>
          <w:tcPr>
            <w:tcW w:w="269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707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</w:tr>
      <w:tr w:rsidR="00D27A5C" w:rsidTr="00D27A5C">
        <w:trPr>
          <w:cantSplit/>
          <w:trHeight w:val="635"/>
        </w:trPr>
        <w:tc>
          <w:tcPr>
            <w:tcW w:w="2694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氏名かな</w:t>
            </w:r>
          </w:p>
        </w:tc>
        <w:tc>
          <w:tcPr>
            <w:tcW w:w="7071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</w:tr>
      <w:tr w:rsidR="00D27A5C" w:rsidTr="009211EB">
        <w:trPr>
          <w:cantSplit/>
          <w:trHeight w:val="1054"/>
        </w:trPr>
        <w:tc>
          <w:tcPr>
            <w:tcW w:w="2694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アドレス</w:t>
            </w:r>
          </w:p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（ご利用時のユーザ</w:t>
            </w:r>
            <w:r>
              <w:rPr>
                <w:rFonts w:hint="eastAsia"/>
              </w:rPr>
              <w:t>ID</w:t>
            </w:r>
            <w:r>
              <w:rPr>
                <w:rFonts w:hint="eastAsia"/>
              </w:rPr>
              <w:t>となります）</w:t>
            </w:r>
          </w:p>
        </w:tc>
        <w:tc>
          <w:tcPr>
            <w:tcW w:w="7071" w:type="dxa"/>
            <w:tcBorders>
              <w:top w:val="single" w:sz="4" w:space="0" w:color="auto"/>
              <w:right w:val="single" w:sz="18" w:space="0" w:color="auto"/>
            </w:tcBorders>
          </w:tcPr>
          <w:p w:rsidR="00D27A5C" w:rsidRDefault="00D27A5C" w:rsidP="009211EB">
            <w:pPr>
              <w:pStyle w:val="a3"/>
              <w:rPr>
                <w:sz w:val="18"/>
                <w:szCs w:val="18"/>
              </w:rPr>
            </w:pPr>
            <w:r w:rsidRPr="00432389">
              <w:rPr>
                <w:rFonts w:hint="eastAsia"/>
                <w:sz w:val="18"/>
                <w:szCs w:val="18"/>
              </w:rPr>
              <w:t>＊</w:t>
            </w:r>
            <w:r>
              <w:rPr>
                <w:rFonts w:hint="eastAsia"/>
                <w:sz w:val="18"/>
                <w:szCs w:val="18"/>
              </w:rPr>
              <w:t>誤送信を防ぐため、明瞭な記載をお願いします（小文字アルファベット表記）</w:t>
            </w:r>
          </w:p>
          <w:p w:rsidR="00D27A5C" w:rsidRPr="00460A69" w:rsidRDefault="00D27A5C" w:rsidP="009211EB">
            <w:pPr>
              <w:rPr>
                <w:sz w:val="24"/>
                <w:szCs w:val="24"/>
              </w:rPr>
            </w:pPr>
          </w:p>
          <w:p w:rsidR="00D27A5C" w:rsidRPr="00460A69" w:rsidRDefault="00D27A5C" w:rsidP="009211EB">
            <w:pPr>
              <w:rPr>
                <w:rFonts w:eastAsia="ＭＳ ゴシック"/>
                <w:sz w:val="24"/>
                <w:szCs w:val="24"/>
              </w:rPr>
            </w:pPr>
          </w:p>
          <w:p w:rsidR="00D27A5C" w:rsidRPr="00460A69" w:rsidRDefault="00D27A5C" w:rsidP="009211EB">
            <w:pPr>
              <w:rPr>
                <w:rFonts w:eastAsia="ＭＳ ゴシック"/>
                <w:sz w:val="24"/>
                <w:szCs w:val="24"/>
              </w:rPr>
            </w:pPr>
          </w:p>
        </w:tc>
      </w:tr>
      <w:tr w:rsidR="00D27A5C" w:rsidTr="00C9534B">
        <w:trPr>
          <w:cantSplit/>
          <w:trHeight w:val="1167"/>
        </w:trPr>
        <w:tc>
          <w:tcPr>
            <w:tcW w:w="2694" w:type="dxa"/>
            <w:tcBorders>
              <w:left w:val="single" w:sz="18" w:space="0" w:color="auto"/>
            </w:tcBorders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ご希望の</w:t>
            </w:r>
          </w:p>
          <w:p w:rsidR="00D27A5C" w:rsidRPr="00E00394" w:rsidRDefault="00D27A5C" w:rsidP="009211EB">
            <w:pPr>
              <w:jc w:val="center"/>
            </w:pPr>
            <w:r>
              <w:rPr>
                <w:rFonts w:hint="eastAsia"/>
              </w:rPr>
              <w:t>初期パスワード</w:t>
            </w:r>
          </w:p>
        </w:tc>
        <w:tc>
          <w:tcPr>
            <w:tcW w:w="7071" w:type="dxa"/>
            <w:tcBorders>
              <w:right w:val="single" w:sz="18" w:space="0" w:color="auto"/>
            </w:tcBorders>
          </w:tcPr>
          <w:p w:rsidR="00D27A5C" w:rsidRDefault="00D27A5C" w:rsidP="009211EB">
            <w:pPr>
              <w:rPr>
                <w:sz w:val="18"/>
                <w:szCs w:val="18"/>
              </w:rPr>
            </w:pPr>
            <w:r w:rsidRPr="00432389">
              <w:rPr>
                <w:rFonts w:hint="eastAsia"/>
                <w:sz w:val="18"/>
                <w:szCs w:val="18"/>
              </w:rPr>
              <w:t>＊ﾊﾟｽﾜｰﾄﾞは英・数両方を含む</w:t>
            </w:r>
            <w:r w:rsidRPr="00432389">
              <w:rPr>
                <w:rFonts w:hint="eastAsia"/>
                <w:sz w:val="18"/>
                <w:szCs w:val="18"/>
              </w:rPr>
              <w:t>8</w:t>
            </w:r>
            <w:r w:rsidRPr="00432389">
              <w:rPr>
                <w:rFonts w:hint="eastAsia"/>
                <w:sz w:val="18"/>
                <w:szCs w:val="18"/>
              </w:rPr>
              <w:t>文字以上</w:t>
            </w:r>
            <w:r>
              <w:rPr>
                <w:rFonts w:hint="eastAsia"/>
                <w:sz w:val="18"/>
                <w:szCs w:val="18"/>
              </w:rPr>
              <w:t>でお願いします</w:t>
            </w:r>
            <w:r w:rsidRPr="00432389">
              <w:rPr>
                <w:rFonts w:hint="eastAsia"/>
                <w:sz w:val="18"/>
                <w:szCs w:val="18"/>
              </w:rPr>
              <w:t>(</w:t>
            </w:r>
            <w:r w:rsidRPr="00432389">
              <w:rPr>
                <w:rFonts w:hint="eastAsia"/>
                <w:sz w:val="18"/>
                <w:szCs w:val="18"/>
              </w:rPr>
              <w:t>大文字･小文字を区別</w:t>
            </w:r>
            <w:r w:rsidRPr="00432389">
              <w:rPr>
                <w:rFonts w:hint="eastAsia"/>
                <w:sz w:val="18"/>
                <w:szCs w:val="18"/>
              </w:rPr>
              <w:t>)</w:t>
            </w:r>
          </w:p>
          <w:p w:rsidR="00D27A5C" w:rsidRPr="00C9534B" w:rsidRDefault="00C9534B" w:rsidP="009211EB">
            <w:pPr>
              <w:rPr>
                <w:sz w:val="18"/>
                <w:szCs w:val="18"/>
              </w:rPr>
            </w:pPr>
            <w:r w:rsidRPr="00432389">
              <w:rPr>
                <w:rFonts w:hint="eastAsia"/>
                <w:sz w:val="18"/>
                <w:szCs w:val="18"/>
              </w:rPr>
              <w:t>＊</w:t>
            </w:r>
            <w:r>
              <w:rPr>
                <w:rFonts w:hint="eastAsia"/>
                <w:sz w:val="18"/>
                <w:szCs w:val="18"/>
              </w:rPr>
              <w:t>すでに</w:t>
            </w:r>
            <w:proofErr w:type="spellStart"/>
            <w:r>
              <w:rPr>
                <w:rFonts w:hint="eastAsia"/>
                <w:sz w:val="18"/>
                <w:szCs w:val="18"/>
              </w:rPr>
              <w:t>LookMDB</w:t>
            </w:r>
            <w:proofErr w:type="spellEnd"/>
            <w:r>
              <w:rPr>
                <w:rFonts w:hint="eastAsia"/>
                <w:sz w:val="18"/>
                <w:szCs w:val="18"/>
              </w:rPr>
              <w:t>アカウントをお持ちの場合はパスワードの記入は不要です。</w:t>
            </w:r>
          </w:p>
          <w:p w:rsidR="00D27A5C" w:rsidRDefault="00D27A5C" w:rsidP="009211EB">
            <w:pPr>
              <w:rPr>
                <w:sz w:val="24"/>
                <w:szCs w:val="24"/>
              </w:rPr>
            </w:pPr>
          </w:p>
          <w:p w:rsidR="00D27A5C" w:rsidRPr="00FD6B08" w:rsidRDefault="00D27A5C" w:rsidP="009211EB">
            <w:pPr>
              <w:rPr>
                <w:sz w:val="24"/>
                <w:szCs w:val="24"/>
              </w:rPr>
            </w:pPr>
          </w:p>
        </w:tc>
      </w:tr>
      <w:tr w:rsidR="00D27A5C" w:rsidTr="009211EB">
        <w:trPr>
          <w:cantSplit/>
          <w:trHeight w:val="551"/>
        </w:trPr>
        <w:tc>
          <w:tcPr>
            <w:tcW w:w="269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ご連絡先電話番号</w:t>
            </w:r>
          </w:p>
        </w:tc>
        <w:tc>
          <w:tcPr>
            <w:tcW w:w="707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27A5C" w:rsidRPr="00460A69" w:rsidRDefault="00D27A5C" w:rsidP="009211EB">
            <w:r>
              <w:rPr>
                <w:rFonts w:hint="eastAsia"/>
              </w:rPr>
              <w:t xml:space="preserve">　　　　　　　　　　　　　　　　　　　　　　（内線）</w:t>
            </w:r>
          </w:p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</w:tr>
    </w:tbl>
    <w:p w:rsidR="00D27A5C" w:rsidRDefault="00D27A5C" w:rsidP="00D27A5C">
      <w:pPr>
        <w:spacing w:line="260" w:lineRule="exact"/>
        <w:rPr>
          <w:b/>
        </w:rPr>
      </w:pPr>
    </w:p>
    <w:p w:rsidR="00D27A5C" w:rsidRPr="00CC027D" w:rsidRDefault="00D27A5C" w:rsidP="00D27A5C">
      <w:pPr>
        <w:spacing w:line="240" w:lineRule="exact"/>
        <w:ind w:right="804"/>
      </w:pPr>
      <w:r>
        <w:rPr>
          <w:rFonts w:hint="eastAsia"/>
          <w:b/>
        </w:rPr>
        <w:t>旧</w:t>
      </w:r>
      <w:r w:rsidRPr="007B2C84">
        <w:rPr>
          <w:rFonts w:hint="eastAsia"/>
          <w:b/>
        </w:rPr>
        <w:t>管理担当者情報</w:t>
      </w:r>
    </w:p>
    <w:tbl>
      <w:tblPr>
        <w:tblW w:w="9765" w:type="dxa"/>
        <w:tblInd w:w="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94"/>
        <w:gridCol w:w="7071"/>
      </w:tblGrid>
      <w:tr w:rsidR="00D27A5C" w:rsidTr="00D27A5C">
        <w:trPr>
          <w:cantSplit/>
          <w:trHeight w:val="536"/>
        </w:trPr>
        <w:tc>
          <w:tcPr>
            <w:tcW w:w="2694" w:type="dxa"/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ユーザＩＤ</w:t>
            </w:r>
          </w:p>
        </w:tc>
        <w:tc>
          <w:tcPr>
            <w:tcW w:w="7071" w:type="dxa"/>
            <w:vAlign w:val="center"/>
          </w:tcPr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</w:tr>
      <w:tr w:rsidR="00D27A5C" w:rsidTr="00D27A5C">
        <w:trPr>
          <w:cantSplit/>
          <w:trHeight w:val="536"/>
        </w:trPr>
        <w:tc>
          <w:tcPr>
            <w:tcW w:w="2694" w:type="dxa"/>
            <w:vAlign w:val="center"/>
          </w:tcPr>
          <w:p w:rsidR="00D27A5C" w:rsidRDefault="00D27A5C" w:rsidP="009211EB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7071" w:type="dxa"/>
            <w:vAlign w:val="center"/>
          </w:tcPr>
          <w:p w:rsidR="00D27A5C" w:rsidRPr="00FD6B08" w:rsidRDefault="00D27A5C" w:rsidP="009211EB">
            <w:pPr>
              <w:rPr>
                <w:sz w:val="22"/>
                <w:szCs w:val="22"/>
              </w:rPr>
            </w:pPr>
          </w:p>
        </w:tc>
      </w:tr>
    </w:tbl>
    <w:p w:rsidR="00D27A5C" w:rsidRDefault="00D27A5C" w:rsidP="00D27A5C">
      <w:pPr>
        <w:spacing w:line="260" w:lineRule="exact"/>
        <w:rPr>
          <w:b/>
        </w:rPr>
      </w:pPr>
    </w:p>
    <w:p w:rsidR="00D27A5C" w:rsidRPr="00E00394" w:rsidRDefault="00D27A5C" w:rsidP="00D27A5C">
      <w:pPr>
        <w:spacing w:line="260" w:lineRule="exact"/>
        <w:rPr>
          <w:b/>
        </w:rPr>
      </w:pPr>
      <w:r w:rsidRPr="00E00394">
        <w:rPr>
          <w:rFonts w:hint="eastAsia"/>
          <w:b/>
        </w:rPr>
        <w:t>利用規約への同意</w:t>
      </w:r>
    </w:p>
    <w:tbl>
      <w:tblPr>
        <w:tblW w:w="9765" w:type="dxa"/>
        <w:tblInd w:w="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931"/>
        <w:gridCol w:w="834"/>
      </w:tblGrid>
      <w:tr w:rsidR="00D27A5C" w:rsidTr="00D27A5C">
        <w:trPr>
          <w:cantSplit/>
          <w:trHeight w:val="530"/>
        </w:trPr>
        <w:tc>
          <w:tcPr>
            <w:tcW w:w="8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27A5C" w:rsidRPr="00E00394" w:rsidRDefault="00D27A5C" w:rsidP="009211EB">
            <w:proofErr w:type="spellStart"/>
            <w:r>
              <w:rPr>
                <w:rFonts w:hint="eastAsia"/>
              </w:rPr>
              <w:t>LookMDB</w:t>
            </w:r>
            <w:proofErr w:type="spellEnd"/>
            <w:r>
              <w:rPr>
                <w:rFonts w:hint="eastAsia"/>
              </w:rPr>
              <w:t>利用規約に同意します（内容ご確認後、右端に</w:t>
            </w:r>
            <w:r w:rsidR="00D107EE">
              <w:rPr>
                <w:rFonts w:hint="eastAsia"/>
              </w:rPr>
              <w:t>署名または</w:t>
            </w:r>
            <w:r>
              <w:rPr>
                <w:rFonts w:hint="eastAsia"/>
              </w:rPr>
              <w:t>捺印願います）</w:t>
            </w:r>
          </w:p>
        </w:tc>
        <w:tc>
          <w:tcPr>
            <w:tcW w:w="8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A5C" w:rsidRPr="00D246B2" w:rsidRDefault="00D27A5C" w:rsidP="009211EB">
            <w:pPr>
              <w:pStyle w:val="a3"/>
            </w:pPr>
            <w:r>
              <w:rPr>
                <w:rFonts w:hint="eastAsia"/>
              </w:rPr>
              <w:t xml:space="preserve">　印</w:t>
            </w:r>
          </w:p>
        </w:tc>
      </w:tr>
    </w:tbl>
    <w:p w:rsidR="00D27A5C" w:rsidRDefault="00D27A5C" w:rsidP="00D27A5C">
      <w:pPr>
        <w:spacing w:line="240" w:lineRule="exact"/>
        <w:ind w:right="804"/>
      </w:pPr>
    </w:p>
    <w:p w:rsidR="006801F3" w:rsidRPr="006801F3" w:rsidRDefault="000D6A14" w:rsidP="00D27A5C">
      <w:pPr>
        <w:spacing w:line="240" w:lineRule="exact"/>
        <w:ind w:leftChars="135" w:left="283" w:right="804"/>
      </w:pPr>
      <w:r w:rsidRPr="006801F3">
        <w:rPr>
          <w:rFonts w:hint="eastAsia"/>
        </w:rPr>
        <w:t>弊社</w:t>
      </w:r>
      <w:r w:rsidR="006801F3" w:rsidRPr="006801F3">
        <w:rPr>
          <w:rFonts w:hint="eastAsia"/>
        </w:rPr>
        <w:t>にて、</w:t>
      </w:r>
      <w:r w:rsidR="00432389">
        <w:rPr>
          <w:rFonts w:hint="eastAsia"/>
        </w:rPr>
        <w:t>ご</w:t>
      </w:r>
      <w:r w:rsidR="006801F3" w:rsidRPr="006801F3">
        <w:rPr>
          <w:rFonts w:hint="eastAsia"/>
        </w:rPr>
        <w:t>申請内容を確認後、当サービス</w:t>
      </w:r>
      <w:r w:rsidR="006801F3">
        <w:rPr>
          <w:rFonts w:hint="eastAsia"/>
        </w:rPr>
        <w:t>の</w:t>
      </w:r>
      <w:r w:rsidR="00D27A5C">
        <w:rPr>
          <w:rFonts w:hint="eastAsia"/>
        </w:rPr>
        <w:t>管理担当者変更処理</w:t>
      </w:r>
      <w:r w:rsidR="006801F3" w:rsidRPr="006801F3">
        <w:rPr>
          <w:rFonts w:hint="eastAsia"/>
        </w:rPr>
        <w:t>を行います。</w:t>
      </w:r>
    </w:p>
    <w:p w:rsidR="006801F3" w:rsidRDefault="000D6A14" w:rsidP="00D27A5C">
      <w:pPr>
        <w:spacing w:line="240" w:lineRule="exact"/>
        <w:ind w:leftChars="135" w:left="283" w:right="398"/>
      </w:pPr>
      <w:r w:rsidRPr="006801F3">
        <w:rPr>
          <w:rFonts w:hint="eastAsia"/>
        </w:rPr>
        <w:t>アカウント</w:t>
      </w:r>
      <w:r w:rsidR="00D27A5C">
        <w:rPr>
          <w:rFonts w:hint="eastAsia"/>
        </w:rPr>
        <w:t>が変更され次第</w:t>
      </w:r>
      <w:r w:rsidRPr="006801F3">
        <w:rPr>
          <w:rFonts w:hint="eastAsia"/>
        </w:rPr>
        <w:t>、</w:t>
      </w:r>
      <w:r w:rsidR="00D27A5C">
        <w:rPr>
          <w:rFonts w:hint="eastAsia"/>
        </w:rPr>
        <w:t>新管理担当者様</w:t>
      </w:r>
      <w:r w:rsidR="006801F3">
        <w:rPr>
          <w:rFonts w:hint="eastAsia"/>
        </w:rPr>
        <w:t>宛に</w:t>
      </w:r>
      <w:r w:rsidR="00432389">
        <w:rPr>
          <w:rFonts w:hint="eastAsia"/>
        </w:rPr>
        <w:t>利用開始のご案内をメール送信いたします。</w:t>
      </w:r>
    </w:p>
    <w:p w:rsidR="000D6A14" w:rsidRDefault="0058691B" w:rsidP="001711B1">
      <w:pPr>
        <w:spacing w:line="240" w:lineRule="exact"/>
        <w:ind w:leftChars="135" w:left="283" w:right="282"/>
      </w:pPr>
      <w:r>
        <w:rPr>
          <w:rFonts w:hint="eastAsia"/>
        </w:rPr>
        <w:t>尚、</w:t>
      </w:r>
      <w:r w:rsidR="006801F3" w:rsidRPr="006801F3">
        <w:rPr>
          <w:rFonts w:hint="eastAsia"/>
        </w:rPr>
        <w:t>本申込書に記載のある、</w:t>
      </w:r>
      <w:r w:rsidR="006801F3">
        <w:rPr>
          <w:rFonts w:hint="eastAsia"/>
        </w:rPr>
        <w:t>Email</w:t>
      </w:r>
      <w:r w:rsidR="006801F3" w:rsidRPr="006801F3">
        <w:rPr>
          <w:rFonts w:hint="eastAsia"/>
        </w:rPr>
        <w:t>（ユーザ</w:t>
      </w:r>
      <w:r w:rsidR="006801F3" w:rsidRPr="006801F3">
        <w:rPr>
          <w:rFonts w:hint="eastAsia"/>
        </w:rPr>
        <w:t>ID</w:t>
      </w:r>
      <w:r w:rsidR="006801F3" w:rsidRPr="006801F3">
        <w:rPr>
          <w:rFonts w:hint="eastAsia"/>
        </w:rPr>
        <w:t>）・パスワード等につきましては、当サービスのアクセス時に必要となります</w:t>
      </w:r>
      <w:r>
        <w:rPr>
          <w:rFonts w:hint="eastAsia"/>
        </w:rPr>
        <w:t>ので、</w:t>
      </w:r>
      <w:r w:rsidR="00694195">
        <w:rPr>
          <w:rFonts w:hint="eastAsia"/>
        </w:rPr>
        <w:t>お手元に保管下さいます様お願い</w:t>
      </w:r>
      <w:r w:rsidR="006801F3" w:rsidRPr="006801F3">
        <w:rPr>
          <w:rFonts w:hint="eastAsia"/>
        </w:rPr>
        <w:t>致します。</w:t>
      </w:r>
    </w:p>
    <w:p w:rsidR="00D27A5C" w:rsidRPr="006801F3" w:rsidRDefault="00D27A5C" w:rsidP="00D27A5C">
      <w:pPr>
        <w:spacing w:line="240" w:lineRule="exact"/>
        <w:ind w:leftChars="135" w:left="283" w:right="804"/>
      </w:pPr>
    </w:p>
    <w:p w:rsidR="003D7B5B" w:rsidRPr="00D27A5C" w:rsidRDefault="003D7B5B" w:rsidP="00D27A5C">
      <w:pPr>
        <w:jc w:val="center"/>
        <w:rPr>
          <w:rFonts w:eastAsia="ＭＳ ゴシック"/>
          <w:b/>
          <w:sz w:val="32"/>
        </w:rPr>
      </w:pPr>
    </w:p>
    <w:sectPr w:rsidR="003D7B5B" w:rsidRPr="00D27A5C" w:rsidSect="00D27A5C">
      <w:footerReference w:type="default" r:id="rId7"/>
      <w:pgSz w:w="11906" w:h="16838" w:code="9"/>
      <w:pgMar w:top="851" w:right="1134" w:bottom="851" w:left="1134" w:header="851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7F2" w:rsidRDefault="00E777F2">
      <w:r>
        <w:separator/>
      </w:r>
    </w:p>
  </w:endnote>
  <w:endnote w:type="continuationSeparator" w:id="0">
    <w:p w:rsidR="00E777F2" w:rsidRDefault="00E77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ｺﾞｼｯｸ"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808" w:rsidRDefault="00173808" w:rsidP="00C5285D">
    <w:pPr>
      <w:pStyle w:val="af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7F2" w:rsidRDefault="00E777F2">
      <w:r>
        <w:separator/>
      </w:r>
    </w:p>
  </w:footnote>
  <w:footnote w:type="continuationSeparator" w:id="0">
    <w:p w:rsidR="00E777F2" w:rsidRDefault="00E77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B3D3F"/>
    <w:multiLevelType w:val="singleLevel"/>
    <w:tmpl w:val="A79A4886"/>
    <w:lvl w:ilvl="0">
      <w:start w:val="1"/>
      <w:numFmt w:val="bullet"/>
      <w:lvlText w:val="○"/>
      <w:lvlJc w:val="left"/>
      <w:pPr>
        <w:tabs>
          <w:tab w:val="num" w:pos="210"/>
        </w:tabs>
        <w:ind w:left="210" w:hanging="210"/>
      </w:pPr>
      <w:rPr>
        <w:rFonts w:ascii="Mincho" w:eastAsia="Mincho" w:hAnsi="Century" w:hint="eastAsia"/>
      </w:rPr>
    </w:lvl>
  </w:abstractNum>
  <w:abstractNum w:abstractNumId="1" w15:restartNumberingAfterBreak="0">
    <w:nsid w:val="0DA51D97"/>
    <w:multiLevelType w:val="hybridMultilevel"/>
    <w:tmpl w:val="0E564896"/>
    <w:lvl w:ilvl="0" w:tplc="D5802F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Mincho" w:eastAsia="Minch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2497D"/>
    <w:multiLevelType w:val="singleLevel"/>
    <w:tmpl w:val="04AA5A2A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ゴシック" w:eastAsia="ＭＳ ゴシック" w:hAnsi="Century" w:hint="eastAsia"/>
        <w:u w:val="none"/>
      </w:rPr>
    </w:lvl>
  </w:abstractNum>
  <w:abstractNum w:abstractNumId="3" w15:restartNumberingAfterBreak="0">
    <w:nsid w:val="26443665"/>
    <w:multiLevelType w:val="hybridMultilevel"/>
    <w:tmpl w:val="097EA2FC"/>
    <w:lvl w:ilvl="0" w:tplc="F07A15BA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incho" w:eastAsia="Minch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29D221FF"/>
    <w:multiLevelType w:val="singleLevel"/>
    <w:tmpl w:val="F870974E"/>
    <w:lvl w:ilvl="0">
      <w:start w:val="2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</w:abstractNum>
  <w:abstractNum w:abstractNumId="5" w15:restartNumberingAfterBreak="0">
    <w:nsid w:val="57B6384A"/>
    <w:multiLevelType w:val="hybridMultilevel"/>
    <w:tmpl w:val="97F4D3CC"/>
    <w:lvl w:ilvl="0" w:tplc="ED3A6B6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Mincho" w:eastAsia="Minch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627C62"/>
    <w:multiLevelType w:val="singleLevel"/>
    <w:tmpl w:val="0D0A898A"/>
    <w:lvl w:ilvl="0">
      <w:start w:val="2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</w:abstractNum>
  <w:abstractNum w:abstractNumId="7" w15:restartNumberingAfterBreak="0">
    <w:nsid w:val="58EB7943"/>
    <w:multiLevelType w:val="hybridMultilevel"/>
    <w:tmpl w:val="7FB6CF4E"/>
    <w:lvl w:ilvl="0" w:tplc="E7F4FDE2">
      <w:start w:val="1"/>
      <w:numFmt w:val="decimalFullWidth"/>
      <w:lvlText w:val="%1．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 w15:restartNumberingAfterBreak="0">
    <w:nsid w:val="5EAF2C58"/>
    <w:multiLevelType w:val="singleLevel"/>
    <w:tmpl w:val="84622D14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  <w:lang w:val="en-US"/>
      </w:rPr>
    </w:lvl>
  </w:abstractNum>
  <w:abstractNum w:abstractNumId="9" w15:restartNumberingAfterBreak="0">
    <w:nsid w:val="6DCD12A7"/>
    <w:multiLevelType w:val="singleLevel"/>
    <w:tmpl w:val="81C62644"/>
    <w:lvl w:ilvl="0">
      <w:numFmt w:val="bullet"/>
      <w:lvlText w:val="・"/>
      <w:lvlJc w:val="left"/>
      <w:pPr>
        <w:tabs>
          <w:tab w:val="num" w:pos="2835"/>
        </w:tabs>
        <w:ind w:left="2835" w:hanging="210"/>
      </w:pPr>
      <w:rPr>
        <w:rFonts w:ascii="Mincho" w:eastAsia="Mincho" w:hAnsi="Century" w:hint="eastAsia"/>
      </w:rPr>
    </w:lvl>
  </w:abstractNum>
  <w:abstractNum w:abstractNumId="10" w15:restartNumberingAfterBreak="0">
    <w:nsid w:val="79551513"/>
    <w:multiLevelType w:val="singleLevel"/>
    <w:tmpl w:val="37202F3A"/>
    <w:lvl w:ilvl="0">
      <w:start w:val="1"/>
      <w:numFmt w:val="decimalEnclosedCircle"/>
      <w:lvlText w:val="%1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1" w15:restartNumberingAfterBreak="0">
    <w:nsid w:val="7C3678C7"/>
    <w:multiLevelType w:val="hybridMultilevel"/>
    <w:tmpl w:val="1BB20078"/>
    <w:lvl w:ilvl="0" w:tplc="C338B012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2" w15:restartNumberingAfterBreak="0">
    <w:nsid w:val="7DF619F2"/>
    <w:multiLevelType w:val="singleLevel"/>
    <w:tmpl w:val="22E63098"/>
    <w:lvl w:ilvl="0">
      <w:start w:val="5"/>
      <w:numFmt w:val="bullet"/>
      <w:lvlText w:val="・"/>
      <w:lvlJc w:val="left"/>
      <w:pPr>
        <w:tabs>
          <w:tab w:val="num" w:pos="210"/>
        </w:tabs>
        <w:ind w:left="210" w:hanging="210"/>
      </w:pPr>
      <w:rPr>
        <w:rFonts w:ascii="Mincho" w:eastAsia="Mincho" w:hAnsi="Century" w:hint="eastAsia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0"/>
  </w:num>
  <w:num w:numId="5">
    <w:abstractNumId w:val="0"/>
  </w:num>
  <w:num w:numId="6">
    <w:abstractNumId w:val="12"/>
  </w:num>
  <w:num w:numId="7">
    <w:abstractNumId w:val="6"/>
  </w:num>
  <w:num w:numId="8">
    <w:abstractNumId w:val="4"/>
  </w:num>
  <w:num w:numId="9">
    <w:abstractNumId w:val="3"/>
  </w:num>
  <w:num w:numId="10">
    <w:abstractNumId w:val="1"/>
  </w:num>
  <w:num w:numId="11">
    <w:abstractNumId w:val="7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05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202"/>
    <w:rsid w:val="00005503"/>
    <w:rsid w:val="00011440"/>
    <w:rsid w:val="0001612C"/>
    <w:rsid w:val="00022B97"/>
    <w:rsid w:val="0004514E"/>
    <w:rsid w:val="00075ADB"/>
    <w:rsid w:val="0007700D"/>
    <w:rsid w:val="00082EDB"/>
    <w:rsid w:val="000876D0"/>
    <w:rsid w:val="000A0024"/>
    <w:rsid w:val="000C4719"/>
    <w:rsid w:val="000D6A14"/>
    <w:rsid w:val="000F7F1D"/>
    <w:rsid w:val="00101C53"/>
    <w:rsid w:val="001331AB"/>
    <w:rsid w:val="0014271F"/>
    <w:rsid w:val="001711B1"/>
    <w:rsid w:val="00173808"/>
    <w:rsid w:val="00186DA4"/>
    <w:rsid w:val="00190472"/>
    <w:rsid w:val="00197D9E"/>
    <w:rsid w:val="001E51AB"/>
    <w:rsid w:val="001F0D77"/>
    <w:rsid w:val="00201B27"/>
    <w:rsid w:val="002075F1"/>
    <w:rsid w:val="00207C27"/>
    <w:rsid w:val="00220B87"/>
    <w:rsid w:val="002261F5"/>
    <w:rsid w:val="00232D10"/>
    <w:rsid w:val="002463A5"/>
    <w:rsid w:val="00273652"/>
    <w:rsid w:val="00277D46"/>
    <w:rsid w:val="00280388"/>
    <w:rsid w:val="002B4C27"/>
    <w:rsid w:val="002C69B1"/>
    <w:rsid w:val="002D08A2"/>
    <w:rsid w:val="002D26E5"/>
    <w:rsid w:val="002D7476"/>
    <w:rsid w:val="002D7A83"/>
    <w:rsid w:val="002E6497"/>
    <w:rsid w:val="002F57F6"/>
    <w:rsid w:val="003060C5"/>
    <w:rsid w:val="003276E4"/>
    <w:rsid w:val="00337A4B"/>
    <w:rsid w:val="003777C0"/>
    <w:rsid w:val="00386021"/>
    <w:rsid w:val="003956A2"/>
    <w:rsid w:val="003D7B5B"/>
    <w:rsid w:val="004030CA"/>
    <w:rsid w:val="0041058E"/>
    <w:rsid w:val="0041321B"/>
    <w:rsid w:val="00426513"/>
    <w:rsid w:val="00432389"/>
    <w:rsid w:val="00452DA0"/>
    <w:rsid w:val="00457B08"/>
    <w:rsid w:val="00476531"/>
    <w:rsid w:val="004862D1"/>
    <w:rsid w:val="00492401"/>
    <w:rsid w:val="00492B9F"/>
    <w:rsid w:val="004D0992"/>
    <w:rsid w:val="004E2650"/>
    <w:rsid w:val="004F67BA"/>
    <w:rsid w:val="00542798"/>
    <w:rsid w:val="00551792"/>
    <w:rsid w:val="00551E95"/>
    <w:rsid w:val="00552E4C"/>
    <w:rsid w:val="00561856"/>
    <w:rsid w:val="005646F0"/>
    <w:rsid w:val="00582204"/>
    <w:rsid w:val="0058691B"/>
    <w:rsid w:val="005908EF"/>
    <w:rsid w:val="005A0A91"/>
    <w:rsid w:val="0060700F"/>
    <w:rsid w:val="00612FBD"/>
    <w:rsid w:val="00633674"/>
    <w:rsid w:val="00636550"/>
    <w:rsid w:val="00655A7D"/>
    <w:rsid w:val="006636B5"/>
    <w:rsid w:val="00663DD8"/>
    <w:rsid w:val="006702EA"/>
    <w:rsid w:val="006801F3"/>
    <w:rsid w:val="00685620"/>
    <w:rsid w:val="00694195"/>
    <w:rsid w:val="00696210"/>
    <w:rsid w:val="006A1C02"/>
    <w:rsid w:val="006A271D"/>
    <w:rsid w:val="006C6B3A"/>
    <w:rsid w:val="006D3EB9"/>
    <w:rsid w:val="006E4F07"/>
    <w:rsid w:val="006F067D"/>
    <w:rsid w:val="00732D29"/>
    <w:rsid w:val="00735D24"/>
    <w:rsid w:val="00745EF2"/>
    <w:rsid w:val="007539E8"/>
    <w:rsid w:val="00770945"/>
    <w:rsid w:val="00773155"/>
    <w:rsid w:val="007804F8"/>
    <w:rsid w:val="0078409C"/>
    <w:rsid w:val="007B0FF8"/>
    <w:rsid w:val="007B2C84"/>
    <w:rsid w:val="007C2B01"/>
    <w:rsid w:val="007D204A"/>
    <w:rsid w:val="007D3574"/>
    <w:rsid w:val="007F4D58"/>
    <w:rsid w:val="0084020E"/>
    <w:rsid w:val="00843BAB"/>
    <w:rsid w:val="00844C8F"/>
    <w:rsid w:val="00863225"/>
    <w:rsid w:val="00871210"/>
    <w:rsid w:val="00876130"/>
    <w:rsid w:val="008A0AD7"/>
    <w:rsid w:val="00900E85"/>
    <w:rsid w:val="009211EB"/>
    <w:rsid w:val="00924451"/>
    <w:rsid w:val="009312CA"/>
    <w:rsid w:val="00951076"/>
    <w:rsid w:val="00952A99"/>
    <w:rsid w:val="0095627B"/>
    <w:rsid w:val="00972745"/>
    <w:rsid w:val="00972E42"/>
    <w:rsid w:val="009965B0"/>
    <w:rsid w:val="009D7FE3"/>
    <w:rsid w:val="009E6686"/>
    <w:rsid w:val="009F24E2"/>
    <w:rsid w:val="009F3462"/>
    <w:rsid w:val="00A117CC"/>
    <w:rsid w:val="00A206D8"/>
    <w:rsid w:val="00A41268"/>
    <w:rsid w:val="00A41498"/>
    <w:rsid w:val="00A46DF1"/>
    <w:rsid w:val="00A50E31"/>
    <w:rsid w:val="00A527B8"/>
    <w:rsid w:val="00AA02AD"/>
    <w:rsid w:val="00AB5DB9"/>
    <w:rsid w:val="00AB7C2F"/>
    <w:rsid w:val="00B1001E"/>
    <w:rsid w:val="00B27E6F"/>
    <w:rsid w:val="00B4407A"/>
    <w:rsid w:val="00B46B69"/>
    <w:rsid w:val="00B50ABC"/>
    <w:rsid w:val="00B740BD"/>
    <w:rsid w:val="00BA5ABD"/>
    <w:rsid w:val="00BB4F20"/>
    <w:rsid w:val="00BB5576"/>
    <w:rsid w:val="00C10314"/>
    <w:rsid w:val="00C17165"/>
    <w:rsid w:val="00C5285D"/>
    <w:rsid w:val="00C94566"/>
    <w:rsid w:val="00C9534B"/>
    <w:rsid w:val="00CC75FF"/>
    <w:rsid w:val="00CE329C"/>
    <w:rsid w:val="00D107EE"/>
    <w:rsid w:val="00D12202"/>
    <w:rsid w:val="00D12209"/>
    <w:rsid w:val="00D27A5C"/>
    <w:rsid w:val="00D329F9"/>
    <w:rsid w:val="00D53994"/>
    <w:rsid w:val="00D67D10"/>
    <w:rsid w:val="00D83D07"/>
    <w:rsid w:val="00DD2291"/>
    <w:rsid w:val="00E10578"/>
    <w:rsid w:val="00E535CC"/>
    <w:rsid w:val="00E64E8C"/>
    <w:rsid w:val="00E777F2"/>
    <w:rsid w:val="00E80C6E"/>
    <w:rsid w:val="00E8251F"/>
    <w:rsid w:val="00E8262F"/>
    <w:rsid w:val="00E95144"/>
    <w:rsid w:val="00E9734F"/>
    <w:rsid w:val="00EB3099"/>
    <w:rsid w:val="00EB3AD1"/>
    <w:rsid w:val="00EC715D"/>
    <w:rsid w:val="00EE09DC"/>
    <w:rsid w:val="00EE171F"/>
    <w:rsid w:val="00EE5E85"/>
    <w:rsid w:val="00EE6235"/>
    <w:rsid w:val="00EF3784"/>
    <w:rsid w:val="00F00264"/>
    <w:rsid w:val="00F15611"/>
    <w:rsid w:val="00F16D9D"/>
    <w:rsid w:val="00F30E67"/>
    <w:rsid w:val="00F55263"/>
    <w:rsid w:val="00F561E5"/>
    <w:rsid w:val="00F63149"/>
    <w:rsid w:val="00F713FC"/>
    <w:rsid w:val="00F86F35"/>
    <w:rsid w:val="00FA5CF7"/>
    <w:rsid w:val="00FA6EA9"/>
    <w:rsid w:val="00FB7041"/>
    <w:rsid w:val="00FE7701"/>
    <w:rsid w:val="00FF01E2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6BB3D595"/>
  <w15:docId w15:val="{F4707FF7-2536-493F-A849-2E13F2D1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Mincho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</w:style>
  <w:style w:type="paragraph" w:customStyle="1" w:styleId="a5">
    <w:name w:val="タイトル"/>
    <w:basedOn w:val="a"/>
    <w:next w:val="a"/>
    <w:pPr>
      <w:jc w:val="center"/>
    </w:pPr>
    <w:rPr>
      <w:spacing w:val="2"/>
      <w:w w:val="150"/>
      <w:sz w:val="24"/>
    </w:rPr>
  </w:style>
  <w:style w:type="paragraph" w:styleId="a6">
    <w:name w:val="Note Heading"/>
    <w:basedOn w:val="a"/>
    <w:next w:val="a"/>
    <w:pPr>
      <w:jc w:val="center"/>
    </w:pPr>
    <w:rPr>
      <w:rFonts w:eastAsia="ｺﾞｼｯｸ"/>
      <w:sz w:val="24"/>
    </w:rPr>
  </w:style>
  <w:style w:type="paragraph" w:customStyle="1" w:styleId="a7">
    <w:name w:val="ヘッダー（右寄せ)"/>
    <w:basedOn w:val="a"/>
    <w:next w:val="a"/>
    <w:pPr>
      <w:jc w:val="right"/>
    </w:pPr>
  </w:style>
  <w:style w:type="paragraph" w:customStyle="1" w:styleId="a8">
    <w:name w:val="ヘッダー(宛先)"/>
    <w:basedOn w:val="a"/>
    <w:next w:val="a"/>
    <w:rPr>
      <w:rFonts w:eastAsia="ｺﾞｼｯｸ"/>
      <w:spacing w:val="2"/>
      <w:sz w:val="24"/>
      <w:u w:val="single"/>
    </w:rPr>
  </w:style>
  <w:style w:type="paragraph" w:customStyle="1" w:styleId="a9">
    <w:name w:val="ヘッダー(社名等)"/>
    <w:basedOn w:val="a"/>
    <w:next w:val="a"/>
    <w:pPr>
      <w:ind w:left="7348"/>
      <w:jc w:val="distribute"/>
    </w:pPr>
    <w:rPr>
      <w:spacing w:val="2"/>
    </w:rPr>
  </w:style>
  <w:style w:type="paragraph" w:customStyle="1" w:styleId="1">
    <w:name w:val="挨拶文(1行目)"/>
    <w:basedOn w:val="a"/>
    <w:next w:val="2"/>
    <w:pPr>
      <w:ind w:left="1134" w:right="1134"/>
    </w:pPr>
    <w:rPr>
      <w:spacing w:val="2"/>
    </w:rPr>
  </w:style>
  <w:style w:type="paragraph" w:customStyle="1" w:styleId="2">
    <w:name w:val="挨拶文(2行目以降)"/>
    <w:basedOn w:val="1"/>
    <w:next w:val="a"/>
    <w:pPr>
      <w:ind w:firstLineChars="100" w:firstLine="100"/>
    </w:pPr>
  </w:style>
  <w:style w:type="paragraph" w:customStyle="1" w:styleId="aa">
    <w:name w:val="挨拶文(最終行)"/>
    <w:basedOn w:val="1"/>
    <w:next w:val="a"/>
    <w:pPr>
      <w:jc w:val="right"/>
    </w:pPr>
  </w:style>
  <w:style w:type="paragraph" w:styleId="ab">
    <w:name w:val="Closing"/>
    <w:basedOn w:val="a"/>
    <w:pPr>
      <w:jc w:val="right"/>
    </w:pPr>
  </w:style>
  <w:style w:type="character" w:customStyle="1" w:styleId="10">
    <w:name w:val="ハイパーリンク1"/>
    <w:rPr>
      <w:color w:val="0000FF"/>
      <w:u w:val="single"/>
    </w:rPr>
  </w:style>
  <w:style w:type="paragraph" w:customStyle="1" w:styleId="ULT">
    <w:name w:val="本文(ULT用)"/>
    <w:basedOn w:val="2"/>
    <w:next w:val="a"/>
  </w:style>
  <w:style w:type="character" w:styleId="ac">
    <w:name w:val="Hyperlink"/>
    <w:rPr>
      <w:color w:val="0000FF"/>
      <w:u w:val="single"/>
    </w:rPr>
  </w:style>
  <w:style w:type="paragraph" w:styleId="ad">
    <w:name w:val="Date"/>
    <w:basedOn w:val="a"/>
    <w:next w:val="a"/>
    <w:pPr>
      <w:adjustRightInd w:val="0"/>
      <w:jc w:val="both"/>
      <w:textAlignment w:val="baseline"/>
    </w:pPr>
    <w:rPr>
      <w:rFonts w:eastAsia="ＭＳ 明朝"/>
    </w:rPr>
  </w:style>
  <w:style w:type="paragraph" w:styleId="ae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f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f0">
    <w:name w:val="page number"/>
    <w:basedOn w:val="a0"/>
  </w:style>
  <w:style w:type="paragraph" w:styleId="af1">
    <w:name w:val="Balloon Text"/>
    <w:basedOn w:val="a"/>
    <w:semiHidden/>
    <w:rsid w:val="00A206D8"/>
    <w:rPr>
      <w:rFonts w:ascii="Arial" w:eastAsia="ＭＳ ゴシック" w:hAnsi="Arial"/>
      <w:sz w:val="18"/>
      <w:szCs w:val="18"/>
    </w:rPr>
  </w:style>
  <w:style w:type="character" w:customStyle="1" w:styleId="a4">
    <w:name w:val="挨拶文 (文字)"/>
    <w:link w:val="a3"/>
    <w:rsid w:val="00633674"/>
    <w:rPr>
      <w:rFonts w:eastAsia="Mincho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2518;&#12540;&#12470;&#26696;&#20869;\&#26696;&#20869;&#25991;&#26360;&#65411;&#65437;&#65420;&#65439;&#65434;&#65392;&#65412;\&#22522;&#26412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基本.dot</Template>
  <TotalTime>31</TotalTime>
  <Pages>1</Pages>
  <Words>586</Words>
  <Characters>149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ES999999</vt:lpstr>
      <vt:lpstr>ES999999</vt:lpstr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ES999999</dc:title>
  <dc:subject/>
  <dc:creator>sekiguchi</dc:creator>
  <cp:keywords/>
  <cp:lastModifiedBy>大坪　美香</cp:lastModifiedBy>
  <cp:revision>5</cp:revision>
  <cp:lastPrinted>2017-07-18T06:09:00Z</cp:lastPrinted>
  <dcterms:created xsi:type="dcterms:W3CDTF">2021-02-25T01:51:00Z</dcterms:created>
  <dcterms:modified xsi:type="dcterms:W3CDTF">2021-03-26T02:04:00Z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社外">
    <vt:i4>0</vt:i4>
  </property>
  <property fmtid="{D5CDD505-2E9C-101B-9397-08002B2CF9AE}" pid="3" name="情報管理区分">
    <vt:lpwstr>A</vt:lpwstr>
  </property>
  <property fmtid="{D5CDD505-2E9C-101B-9397-08002B2CF9AE}" pid="4" name="組織名">
    <vt:lpwstr>MO部 CSG</vt:lpwstr>
  </property>
  <property fmtid="{D5CDD505-2E9C-101B-9397-08002B2CF9AE}" pid="5" name="作成者">
    <vt:lpwstr>CSG</vt:lpwstr>
  </property>
  <property fmtid="{D5CDD505-2E9C-101B-9397-08002B2CF9AE}" pid="6" name="作成日">
    <vt:lpwstr>2019年02月25日</vt:lpwstr>
  </property>
  <property fmtid="{D5CDD505-2E9C-101B-9397-08002B2CF9AE}" pid="7" name="廃棄日">
    <vt:lpwstr>2026年02月25日</vt:lpwstr>
  </property>
  <property fmtid="{D5CDD505-2E9C-101B-9397-08002B2CF9AE}" pid="8" name="ラベル作成日">
    <vt:lpwstr>2019/02/25 20:22:16</vt:lpwstr>
  </property>
</Properties>
</file>